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5"/>
        <w:gridCol w:w="2080"/>
        <w:gridCol w:w="1920"/>
        <w:gridCol w:w="2393"/>
        <w:gridCol w:w="2457"/>
        <w:gridCol w:w="853"/>
      </w:tblGrid>
      <w:tr w:rsidR="000F5229" w:rsidRPr="00523199" w14:paraId="25F3B35A" w14:textId="77777777" w:rsidTr="000F5229">
        <w:trPr>
          <w:trHeight w:val="1259"/>
          <w:tblHeader/>
        </w:trPr>
        <w:tc>
          <w:tcPr>
            <w:tcW w:w="10428" w:type="dxa"/>
            <w:gridSpan w:val="6"/>
            <w:vAlign w:val="center"/>
          </w:tcPr>
          <w:p w14:paraId="0ECF90C9" w14:textId="682A685A" w:rsidR="000F5229" w:rsidRPr="00523199" w:rsidRDefault="000F5229" w:rsidP="000429EC">
            <w:pPr>
              <w:jc w:val="center"/>
              <w:rPr>
                <w:rFonts w:ascii="文鼎中楷" w:eastAsia="文鼎中楷" w:hAnsi="標楷體"/>
                <w:b/>
                <w:sz w:val="36"/>
                <w:szCs w:val="36"/>
              </w:rPr>
            </w:pPr>
            <w:r w:rsidRPr="00523199">
              <w:rPr>
                <w:rFonts w:ascii="文鼎中楷" w:eastAsia="文鼎中楷" w:hAnsi="標楷體" w:hint="eastAsia"/>
                <w:b/>
                <w:sz w:val="36"/>
                <w:szCs w:val="36"/>
                <w:u w:val="single"/>
              </w:rPr>
              <w:t>1</w:t>
            </w:r>
            <w:r w:rsidRPr="00523199">
              <w:rPr>
                <w:rFonts w:ascii="文鼎中楷" w:eastAsia="文鼎中楷" w:hAnsi="標楷體"/>
                <w:b/>
                <w:sz w:val="36"/>
                <w:szCs w:val="36"/>
                <w:u w:val="single"/>
              </w:rPr>
              <w:t>1</w:t>
            </w:r>
            <w:r w:rsidR="00B108AB">
              <w:rPr>
                <w:rFonts w:ascii="文鼎中楷" w:eastAsia="文鼎中楷" w:hAnsi="標楷體" w:hint="eastAsia"/>
                <w:b/>
                <w:sz w:val="36"/>
                <w:szCs w:val="36"/>
                <w:u w:val="single"/>
              </w:rPr>
              <w:t>5</w:t>
            </w:r>
            <w:proofErr w:type="gramStart"/>
            <w:r w:rsidRPr="00523199">
              <w:rPr>
                <w:rFonts w:ascii="文鼎中楷" w:eastAsia="文鼎中楷" w:hAnsi="標楷體" w:hint="eastAsia"/>
                <w:b/>
                <w:sz w:val="36"/>
                <w:szCs w:val="36"/>
              </w:rPr>
              <w:t>學年度第</w:t>
            </w:r>
            <w:proofErr w:type="gramEnd"/>
            <w:r w:rsidR="00340D45" w:rsidRPr="00340D45">
              <w:rPr>
                <w:rFonts w:ascii="文鼎中楷" w:eastAsia="文鼎中楷" w:hAnsi="標楷體" w:hint="eastAsia"/>
                <w:b/>
                <w:sz w:val="36"/>
                <w:szCs w:val="36"/>
              </w:rPr>
              <w:t xml:space="preserve"> </w:t>
            </w:r>
            <w:r w:rsidR="00340D45" w:rsidRPr="00340D45">
              <w:rPr>
                <w:rFonts w:ascii="文鼎中楷" w:eastAsia="文鼎中楷" w:hAnsi="標楷體" w:hint="eastAsia"/>
                <w:b/>
                <w:sz w:val="36"/>
                <w:szCs w:val="36"/>
                <w:u w:val="single"/>
              </w:rPr>
              <w:t xml:space="preserve">    </w:t>
            </w:r>
            <w:r w:rsidRPr="00523199">
              <w:rPr>
                <w:rFonts w:ascii="文鼎中楷" w:eastAsia="文鼎中楷" w:hAnsi="標楷體" w:hint="eastAsia"/>
                <w:b/>
                <w:sz w:val="36"/>
                <w:szCs w:val="36"/>
              </w:rPr>
              <w:t xml:space="preserve">學期  </w:t>
            </w:r>
            <w:r w:rsidRPr="00523199">
              <w:rPr>
                <w:rFonts w:ascii="文鼎中楷" w:eastAsia="文鼎中楷" w:hAnsi="標楷體" w:cs="細明體" w:hint="eastAsia"/>
                <w:b/>
                <w:sz w:val="36"/>
                <w:szCs w:val="36"/>
                <w:u w:val="single"/>
              </w:rPr>
              <w:t>數學</w:t>
            </w:r>
            <w:r w:rsidRPr="00523199">
              <w:rPr>
                <w:rFonts w:ascii="文鼎中楷" w:eastAsia="文鼎中楷" w:hAnsi="標楷體" w:cs="細明體" w:hint="eastAsia"/>
                <w:b/>
                <w:sz w:val="36"/>
                <w:szCs w:val="36"/>
              </w:rPr>
              <w:t xml:space="preserve"> </w:t>
            </w:r>
            <w:r w:rsidRPr="00523199">
              <w:rPr>
                <w:rFonts w:ascii="文鼎中楷" w:eastAsia="文鼎中楷" w:hAnsi="標楷體" w:hint="eastAsia"/>
                <w:b/>
                <w:sz w:val="36"/>
                <w:szCs w:val="36"/>
              </w:rPr>
              <w:t>領域 第</w:t>
            </w:r>
            <w:r w:rsidRPr="00340D45">
              <w:rPr>
                <w:rFonts w:ascii="文鼎中楷" w:eastAsia="文鼎中楷" w:hAnsi="標楷體" w:hint="eastAsia"/>
                <w:b/>
                <w:sz w:val="36"/>
                <w:szCs w:val="36"/>
                <w:u w:val="single"/>
              </w:rPr>
              <w:t xml:space="preserve">   </w:t>
            </w:r>
            <w:r w:rsidRPr="00523199">
              <w:rPr>
                <w:rFonts w:ascii="文鼎中楷" w:eastAsia="文鼎中楷" w:hAnsi="標楷體" w:hint="eastAsia"/>
                <w:b/>
                <w:sz w:val="36"/>
                <w:szCs w:val="36"/>
              </w:rPr>
              <w:t>次</w:t>
            </w:r>
            <w:r w:rsidR="00D61D31" w:rsidRPr="00D61D31">
              <w:rPr>
                <w:rFonts w:ascii="文鼎中楷" w:eastAsia="文鼎中楷" w:hAnsi="標楷體" w:hint="eastAsia"/>
                <w:b/>
                <w:sz w:val="36"/>
                <w:szCs w:val="36"/>
              </w:rPr>
              <w:t>教學研究會</w:t>
            </w:r>
            <w:r w:rsidRPr="00523199">
              <w:rPr>
                <w:rFonts w:ascii="文鼎中楷" w:eastAsia="文鼎中楷" w:hAnsi="標楷體" w:hint="eastAsia"/>
                <w:b/>
                <w:sz w:val="36"/>
                <w:szCs w:val="36"/>
              </w:rPr>
              <w:t>簽到表</w:t>
            </w:r>
          </w:p>
          <w:p w14:paraId="4BF2354D" w14:textId="77777777" w:rsidR="000F5229" w:rsidRPr="00523199" w:rsidRDefault="000F5229" w:rsidP="000429EC">
            <w:pPr>
              <w:jc w:val="both"/>
              <w:rPr>
                <w:rFonts w:ascii="標楷體" w:eastAsia="標楷體" w:hAnsi="標楷體"/>
              </w:rPr>
            </w:pPr>
            <w:r w:rsidRPr="00523199">
              <w:rPr>
                <w:rFonts w:ascii="標楷體" w:eastAsia="標楷體" w:hAnsi="標楷體" w:hint="eastAsia"/>
              </w:rPr>
              <w:t xml:space="preserve">地點：             </w:t>
            </w:r>
            <w:r w:rsidRPr="00523199">
              <w:rPr>
                <w:rFonts w:ascii="標楷體" w:eastAsia="標楷體" w:hAnsi="標楷體"/>
              </w:rPr>
              <w:t xml:space="preserve">         </w:t>
            </w:r>
            <w:r w:rsidRPr="00523199">
              <w:rPr>
                <w:rFonts w:ascii="標楷體" w:eastAsia="標楷體" w:hAnsi="標楷體" w:hint="eastAsia"/>
              </w:rPr>
              <w:t xml:space="preserve">  時間： </w:t>
            </w:r>
            <w:r w:rsidRPr="00523199">
              <w:rPr>
                <w:rFonts w:ascii="標楷體" w:eastAsia="標楷體" w:hAnsi="標楷體"/>
              </w:rPr>
              <w:t xml:space="preserve">    </w:t>
            </w:r>
            <w:r w:rsidRPr="00523199">
              <w:rPr>
                <w:rFonts w:ascii="標楷體" w:eastAsia="標楷體" w:hAnsi="標楷體" w:hint="eastAsia"/>
              </w:rPr>
              <w:t xml:space="preserve">年   </w:t>
            </w:r>
            <w:r w:rsidRPr="00523199">
              <w:rPr>
                <w:rFonts w:ascii="標楷體" w:eastAsia="標楷體" w:hAnsi="標楷體"/>
              </w:rPr>
              <w:t xml:space="preserve">  </w:t>
            </w:r>
            <w:r w:rsidRPr="00523199">
              <w:rPr>
                <w:rFonts w:ascii="標楷體" w:eastAsia="標楷體" w:hAnsi="標楷體" w:hint="eastAsia"/>
              </w:rPr>
              <w:t xml:space="preserve">月    日  ( </w:t>
            </w:r>
            <w:r w:rsidRPr="00523199">
              <w:rPr>
                <w:rFonts w:ascii="標楷體" w:eastAsia="標楷體" w:hAnsi="標楷體"/>
              </w:rPr>
              <w:t xml:space="preserve">  </w:t>
            </w:r>
            <w:r w:rsidRPr="00523199">
              <w:rPr>
                <w:rFonts w:ascii="標楷體" w:eastAsia="標楷體" w:hAnsi="標楷體" w:hint="eastAsia"/>
              </w:rPr>
              <w:t xml:space="preserve"> 時   </w:t>
            </w:r>
            <w:r w:rsidRPr="00523199">
              <w:rPr>
                <w:rFonts w:ascii="標楷體" w:eastAsia="標楷體" w:hAnsi="標楷體"/>
              </w:rPr>
              <w:t xml:space="preserve"> </w:t>
            </w:r>
            <w:r w:rsidRPr="00523199">
              <w:rPr>
                <w:rFonts w:ascii="標楷體" w:eastAsia="標楷體" w:hAnsi="標楷體" w:hint="eastAsia"/>
              </w:rPr>
              <w:t xml:space="preserve">分~    時  </w:t>
            </w:r>
            <w:r w:rsidRPr="00523199">
              <w:rPr>
                <w:rFonts w:ascii="標楷體" w:eastAsia="標楷體" w:hAnsi="標楷體"/>
              </w:rPr>
              <w:t xml:space="preserve"> </w:t>
            </w:r>
            <w:r w:rsidRPr="00523199">
              <w:rPr>
                <w:rFonts w:ascii="標楷體" w:eastAsia="標楷體" w:hAnsi="標楷體" w:hint="eastAsia"/>
              </w:rPr>
              <w:t xml:space="preserve"> 分 )</w:t>
            </w:r>
          </w:p>
        </w:tc>
      </w:tr>
      <w:tr w:rsidR="000F5229" w:rsidRPr="00B45E5A" w14:paraId="40A9ED8D" w14:textId="77777777" w:rsidTr="000F5229">
        <w:trPr>
          <w:trHeight w:val="416"/>
          <w:tblHeader/>
        </w:trPr>
        <w:tc>
          <w:tcPr>
            <w:tcW w:w="725" w:type="dxa"/>
            <w:vAlign w:val="center"/>
          </w:tcPr>
          <w:p w14:paraId="11343826" w14:textId="77777777" w:rsidR="000F5229" w:rsidRPr="00B45E5A" w:rsidRDefault="000F5229" w:rsidP="000429EC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45E5A">
              <w:rPr>
                <w:rFonts w:ascii="標楷體" w:eastAsia="標楷體" w:hAnsi="標楷體" w:hint="eastAsia"/>
                <w:b/>
                <w:sz w:val="26"/>
                <w:szCs w:val="26"/>
              </w:rPr>
              <w:t>序號</w:t>
            </w:r>
          </w:p>
        </w:tc>
        <w:tc>
          <w:tcPr>
            <w:tcW w:w="2080" w:type="dxa"/>
            <w:vAlign w:val="center"/>
          </w:tcPr>
          <w:p w14:paraId="1B5AC2FA" w14:textId="77777777" w:rsidR="000F5229" w:rsidRPr="00B45E5A" w:rsidRDefault="000F5229" w:rsidP="000429EC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45E5A">
              <w:rPr>
                <w:rFonts w:ascii="標楷體" w:eastAsia="標楷體" w:hAnsi="標楷體" w:hint="eastAsia"/>
                <w:b/>
                <w:sz w:val="26"/>
                <w:szCs w:val="26"/>
              </w:rPr>
              <w:t>學校</w:t>
            </w:r>
          </w:p>
        </w:tc>
        <w:tc>
          <w:tcPr>
            <w:tcW w:w="1920" w:type="dxa"/>
            <w:vAlign w:val="center"/>
          </w:tcPr>
          <w:p w14:paraId="03F6BB01" w14:textId="77777777" w:rsidR="000F5229" w:rsidRPr="00B45E5A" w:rsidRDefault="000F5229" w:rsidP="000429EC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45E5A">
              <w:rPr>
                <w:rFonts w:ascii="標楷體" w:eastAsia="標楷體" w:hAnsi="標楷體" w:hint="eastAsia"/>
                <w:b/>
                <w:sz w:val="26"/>
                <w:szCs w:val="26"/>
              </w:rPr>
              <w:t>姓   名</w:t>
            </w:r>
          </w:p>
        </w:tc>
        <w:tc>
          <w:tcPr>
            <w:tcW w:w="2393" w:type="dxa"/>
            <w:vAlign w:val="center"/>
          </w:tcPr>
          <w:p w14:paraId="2B70C219" w14:textId="77777777" w:rsidR="000F5229" w:rsidRPr="00B45E5A" w:rsidRDefault="000F5229" w:rsidP="000429EC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簽到</w:t>
            </w:r>
          </w:p>
        </w:tc>
        <w:tc>
          <w:tcPr>
            <w:tcW w:w="2457" w:type="dxa"/>
            <w:vAlign w:val="center"/>
          </w:tcPr>
          <w:p w14:paraId="1FD2FD6B" w14:textId="77777777" w:rsidR="000F5229" w:rsidRPr="00B45E5A" w:rsidRDefault="000F5229" w:rsidP="000429EC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簽退</w:t>
            </w:r>
          </w:p>
        </w:tc>
        <w:tc>
          <w:tcPr>
            <w:tcW w:w="853" w:type="dxa"/>
            <w:vAlign w:val="center"/>
          </w:tcPr>
          <w:p w14:paraId="7C50BE85" w14:textId="77777777" w:rsidR="000F5229" w:rsidRPr="00B45E5A" w:rsidRDefault="000F5229" w:rsidP="000429EC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45E5A">
              <w:rPr>
                <w:rFonts w:ascii="標楷體" w:eastAsia="標楷體" w:hAnsi="標楷體" w:hint="eastAsia"/>
                <w:b/>
                <w:sz w:val="26"/>
                <w:szCs w:val="26"/>
              </w:rPr>
              <w:t>備註</w:t>
            </w:r>
          </w:p>
        </w:tc>
      </w:tr>
      <w:tr w:rsidR="00B108AB" w:rsidRPr="00B45E5A" w14:paraId="5B4DF5C6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520B102A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2080" w:type="dxa"/>
            <w:vAlign w:val="center"/>
          </w:tcPr>
          <w:p w14:paraId="0D780236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領域召集人</w:t>
            </w:r>
          </w:p>
        </w:tc>
        <w:tc>
          <w:tcPr>
            <w:tcW w:w="1920" w:type="dxa"/>
            <w:vAlign w:val="center"/>
          </w:tcPr>
          <w:p w14:paraId="4FF99B1F" w14:textId="6365EDDF" w:rsidR="00B108AB" w:rsidRPr="0058366E" w:rsidRDefault="00E929CD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58366E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鄭世蓮</w:t>
            </w:r>
          </w:p>
        </w:tc>
        <w:tc>
          <w:tcPr>
            <w:tcW w:w="2393" w:type="dxa"/>
            <w:vAlign w:val="center"/>
          </w:tcPr>
          <w:p w14:paraId="35C0D55F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41C66093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7273B0AE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  <w:r w:rsidRPr="00B45E5A">
              <w:rPr>
                <w:rFonts w:ascii="標楷體" w:eastAsia="標楷體" w:hAnsi="標楷體" w:hint="eastAsia"/>
              </w:rPr>
              <w:t xml:space="preserve">    </w:t>
            </w:r>
          </w:p>
        </w:tc>
      </w:tr>
      <w:tr w:rsidR="00B108AB" w:rsidRPr="00B45E5A" w14:paraId="13E3AEFB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58DAA2CA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2080" w:type="dxa"/>
            <w:vAlign w:val="center"/>
          </w:tcPr>
          <w:p w14:paraId="56A414DF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6FC181A8" w14:textId="0FEE01F8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58366E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林玉蕾</w:t>
            </w:r>
          </w:p>
        </w:tc>
        <w:tc>
          <w:tcPr>
            <w:tcW w:w="2393" w:type="dxa"/>
            <w:vAlign w:val="center"/>
          </w:tcPr>
          <w:p w14:paraId="6D97F148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79103CAE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7EF4E435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33575052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20BC920D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2080" w:type="dxa"/>
            <w:vAlign w:val="center"/>
          </w:tcPr>
          <w:p w14:paraId="7D3BBF68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cs="新細明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782AEBF1" w14:textId="5863712E" w:rsidR="00B108AB" w:rsidRPr="0058366E" w:rsidRDefault="00E929CD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58366E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王淑玲</w:t>
            </w:r>
          </w:p>
        </w:tc>
        <w:tc>
          <w:tcPr>
            <w:tcW w:w="2393" w:type="dxa"/>
            <w:vAlign w:val="center"/>
          </w:tcPr>
          <w:p w14:paraId="21AA83CC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258EFDB5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79A7BF00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0D5EE45B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37B1343A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2080" w:type="dxa"/>
            <w:vAlign w:val="center"/>
          </w:tcPr>
          <w:p w14:paraId="242D7821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cs="新細明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7F664268" w14:textId="58C6DA70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58366E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潘朝昱</w:t>
            </w:r>
          </w:p>
        </w:tc>
        <w:tc>
          <w:tcPr>
            <w:tcW w:w="2393" w:type="dxa"/>
            <w:vAlign w:val="center"/>
          </w:tcPr>
          <w:p w14:paraId="110E875F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756BF717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49F3144F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49FCAB14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0C6B3FBE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</w:p>
        </w:tc>
        <w:tc>
          <w:tcPr>
            <w:tcW w:w="2080" w:type="dxa"/>
            <w:vAlign w:val="center"/>
          </w:tcPr>
          <w:p w14:paraId="097916D9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056E2680" w14:textId="5FB6D5E0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58366E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王鎮岳</w:t>
            </w:r>
          </w:p>
        </w:tc>
        <w:tc>
          <w:tcPr>
            <w:tcW w:w="2393" w:type="dxa"/>
            <w:vAlign w:val="center"/>
          </w:tcPr>
          <w:p w14:paraId="6DC7C1A8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235D3CF9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4AF8E882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7960EF9F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7D3BEEA9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6</w:t>
            </w:r>
          </w:p>
        </w:tc>
        <w:tc>
          <w:tcPr>
            <w:tcW w:w="2080" w:type="dxa"/>
            <w:vAlign w:val="center"/>
          </w:tcPr>
          <w:p w14:paraId="7F3FC5C6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4C932AD9" w14:textId="0437CE64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865006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柯芸婷</w:t>
            </w:r>
          </w:p>
        </w:tc>
        <w:tc>
          <w:tcPr>
            <w:tcW w:w="2393" w:type="dxa"/>
            <w:vAlign w:val="center"/>
          </w:tcPr>
          <w:p w14:paraId="44DFB2A7" w14:textId="1E6D2DC9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54D5991E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215FF5AF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448929D7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16D597AE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7</w:t>
            </w:r>
          </w:p>
        </w:tc>
        <w:tc>
          <w:tcPr>
            <w:tcW w:w="2080" w:type="dxa"/>
            <w:vAlign w:val="center"/>
          </w:tcPr>
          <w:p w14:paraId="1B28BDDD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cs="新細明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05087DFD" w14:textId="6BF587E6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58366E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田欽文</w:t>
            </w:r>
          </w:p>
        </w:tc>
        <w:tc>
          <w:tcPr>
            <w:tcW w:w="2393" w:type="dxa"/>
            <w:vAlign w:val="center"/>
          </w:tcPr>
          <w:p w14:paraId="31D5F6F4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786FB046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6FCA7220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4016B041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5D16EC74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8</w:t>
            </w:r>
          </w:p>
        </w:tc>
        <w:tc>
          <w:tcPr>
            <w:tcW w:w="2080" w:type="dxa"/>
            <w:vAlign w:val="center"/>
          </w:tcPr>
          <w:p w14:paraId="537A05B1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cs="新細明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0B393231" w14:textId="456B7DE3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58366E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彭翠美</w:t>
            </w:r>
          </w:p>
        </w:tc>
        <w:tc>
          <w:tcPr>
            <w:tcW w:w="2393" w:type="dxa"/>
            <w:vAlign w:val="center"/>
          </w:tcPr>
          <w:p w14:paraId="2C4741F1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44B9809C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1B87B425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61784BFE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41748C06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9</w:t>
            </w:r>
          </w:p>
        </w:tc>
        <w:tc>
          <w:tcPr>
            <w:tcW w:w="2080" w:type="dxa"/>
            <w:vAlign w:val="center"/>
          </w:tcPr>
          <w:p w14:paraId="2F2C96ED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5CA6C648" w14:textId="47C946B4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58366E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羅慧君</w:t>
            </w:r>
          </w:p>
        </w:tc>
        <w:tc>
          <w:tcPr>
            <w:tcW w:w="2393" w:type="dxa"/>
            <w:vAlign w:val="center"/>
          </w:tcPr>
          <w:p w14:paraId="05119D3D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0FC9E1EA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4EEC7CB0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0EEB775B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5F084A3B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10</w:t>
            </w:r>
          </w:p>
        </w:tc>
        <w:tc>
          <w:tcPr>
            <w:tcW w:w="2080" w:type="dxa"/>
            <w:vAlign w:val="center"/>
          </w:tcPr>
          <w:p w14:paraId="5C14960B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1CCD1152" w14:textId="0FAA4E0C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58366E"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  <w:t>葉振福</w:t>
            </w:r>
          </w:p>
        </w:tc>
        <w:tc>
          <w:tcPr>
            <w:tcW w:w="2393" w:type="dxa"/>
            <w:vAlign w:val="center"/>
          </w:tcPr>
          <w:p w14:paraId="021E2ACB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5A5C6378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2560D581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27B4FB2A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7A4E8817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11</w:t>
            </w:r>
          </w:p>
        </w:tc>
        <w:tc>
          <w:tcPr>
            <w:tcW w:w="2080" w:type="dxa"/>
            <w:vAlign w:val="center"/>
          </w:tcPr>
          <w:p w14:paraId="31C7D6BD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cs="新細明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5A85D837" w14:textId="4B673D3B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8901A3">
              <w:rPr>
                <w:rFonts w:ascii="標楷體" w:eastAsia="標楷體" w:hAnsi="標楷體" w:cs="新細明體" w:hint="eastAsia"/>
                <w:b/>
                <w:sz w:val="32"/>
                <w:szCs w:val="32"/>
              </w:rPr>
              <w:t>姚玎伶</w:t>
            </w:r>
          </w:p>
        </w:tc>
        <w:tc>
          <w:tcPr>
            <w:tcW w:w="2393" w:type="dxa"/>
            <w:vAlign w:val="center"/>
          </w:tcPr>
          <w:p w14:paraId="5BC4A1BA" w14:textId="77777777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217D3E0E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5CC25EA0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3066B670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65144855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12</w:t>
            </w:r>
          </w:p>
        </w:tc>
        <w:tc>
          <w:tcPr>
            <w:tcW w:w="2080" w:type="dxa"/>
            <w:vAlign w:val="center"/>
          </w:tcPr>
          <w:p w14:paraId="5627C90F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cs="新細明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4F5918AB" w14:textId="1370375B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 w:rsidRPr="0058366E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黃純美</w:t>
            </w:r>
          </w:p>
        </w:tc>
        <w:tc>
          <w:tcPr>
            <w:tcW w:w="2393" w:type="dxa"/>
            <w:vAlign w:val="center"/>
          </w:tcPr>
          <w:p w14:paraId="28143842" w14:textId="77777777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2ABEF12D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7A3723D6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5828F9BD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6F71BD87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13</w:t>
            </w:r>
          </w:p>
        </w:tc>
        <w:tc>
          <w:tcPr>
            <w:tcW w:w="2080" w:type="dxa"/>
            <w:vAlign w:val="center"/>
          </w:tcPr>
          <w:p w14:paraId="7980D1E2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5E00D664" w14:textId="5308586D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姜明杏</w:t>
            </w:r>
          </w:p>
        </w:tc>
        <w:tc>
          <w:tcPr>
            <w:tcW w:w="2393" w:type="dxa"/>
            <w:vAlign w:val="center"/>
          </w:tcPr>
          <w:p w14:paraId="612DADF1" w14:textId="77777777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3076DACE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</w:p>
        </w:tc>
        <w:tc>
          <w:tcPr>
            <w:tcW w:w="853" w:type="dxa"/>
          </w:tcPr>
          <w:p w14:paraId="5AB4EC06" w14:textId="77777777" w:rsidR="00B108AB" w:rsidRDefault="00B108AB" w:rsidP="00B108A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</w:p>
          <w:p w14:paraId="69CF7E30" w14:textId="77777777" w:rsidR="00B108AB" w:rsidRPr="00B45E5A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89179F"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 </w:t>
            </w:r>
          </w:p>
        </w:tc>
      </w:tr>
      <w:tr w:rsidR="00B108AB" w:rsidRPr="00B45E5A" w14:paraId="0574C387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37019CA1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14</w:t>
            </w:r>
          </w:p>
        </w:tc>
        <w:tc>
          <w:tcPr>
            <w:tcW w:w="2080" w:type="dxa"/>
            <w:vAlign w:val="center"/>
          </w:tcPr>
          <w:p w14:paraId="53E2A594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38F6F77B" w14:textId="02353A8C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林慧穎</w:t>
            </w:r>
          </w:p>
        </w:tc>
        <w:tc>
          <w:tcPr>
            <w:tcW w:w="2393" w:type="dxa"/>
            <w:vAlign w:val="center"/>
          </w:tcPr>
          <w:p w14:paraId="758105EB" w14:textId="77777777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2457" w:type="dxa"/>
          </w:tcPr>
          <w:p w14:paraId="71CCF936" w14:textId="77777777" w:rsidR="00B108AB" w:rsidRPr="00FE3213" w:rsidRDefault="00B108AB" w:rsidP="00B108AB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853" w:type="dxa"/>
          </w:tcPr>
          <w:p w14:paraId="5F817BBC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4F4B6CBE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6B7DB88E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15</w:t>
            </w:r>
          </w:p>
        </w:tc>
        <w:tc>
          <w:tcPr>
            <w:tcW w:w="2080" w:type="dxa"/>
            <w:vAlign w:val="center"/>
          </w:tcPr>
          <w:p w14:paraId="511E075C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cs="新細明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080D444B" w14:textId="1C8876BF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劉承鋒</w:t>
            </w:r>
          </w:p>
        </w:tc>
        <w:tc>
          <w:tcPr>
            <w:tcW w:w="2393" w:type="dxa"/>
            <w:vAlign w:val="center"/>
          </w:tcPr>
          <w:p w14:paraId="0001ABFE" w14:textId="77777777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5B2FF255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59709686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124C2617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1B979B9A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16</w:t>
            </w:r>
          </w:p>
        </w:tc>
        <w:tc>
          <w:tcPr>
            <w:tcW w:w="2080" w:type="dxa"/>
            <w:vAlign w:val="center"/>
          </w:tcPr>
          <w:p w14:paraId="22392FF9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cs="新細明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06F232CF" w14:textId="3A4045D8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林品良</w:t>
            </w:r>
          </w:p>
        </w:tc>
        <w:tc>
          <w:tcPr>
            <w:tcW w:w="2393" w:type="dxa"/>
            <w:vAlign w:val="center"/>
          </w:tcPr>
          <w:p w14:paraId="1493F064" w14:textId="77777777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0A79E0DB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00B3F1B4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1C8FF0D4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0E5DED78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17</w:t>
            </w:r>
          </w:p>
        </w:tc>
        <w:tc>
          <w:tcPr>
            <w:tcW w:w="2080" w:type="dxa"/>
            <w:vAlign w:val="center"/>
          </w:tcPr>
          <w:p w14:paraId="446BBA8C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73E0538D" w14:textId="70679A6B" w:rsidR="00B108AB" w:rsidRPr="007859B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洪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于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雅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7FF243B3" w14:textId="77777777" w:rsidR="00B108AB" w:rsidRPr="007859B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14:paraId="0C1C376C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3186D46C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303474F5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5916B454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18</w:t>
            </w:r>
          </w:p>
        </w:tc>
        <w:tc>
          <w:tcPr>
            <w:tcW w:w="2080" w:type="dxa"/>
          </w:tcPr>
          <w:p w14:paraId="5710E703" w14:textId="77777777" w:rsidR="00B108AB" w:rsidRDefault="00B108AB" w:rsidP="00B108AB">
            <w:pPr>
              <w:jc w:val="center"/>
            </w:pPr>
            <w:r w:rsidRPr="00D20EED">
              <w:rPr>
                <w:rFonts w:ascii="標楷體" w:eastAsia="標楷體" w:hAnsi="標楷體" w:cs="新細明體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3E7B3887" w14:textId="5D8242A6" w:rsidR="00B108AB" w:rsidRPr="007859B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莊鏞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1834761A" w14:textId="77777777" w:rsidR="00B108AB" w:rsidRPr="007859B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14:paraId="2FA37BDE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2DD3C4DF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05A0A72F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67779B97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19</w:t>
            </w:r>
          </w:p>
        </w:tc>
        <w:tc>
          <w:tcPr>
            <w:tcW w:w="2080" w:type="dxa"/>
          </w:tcPr>
          <w:p w14:paraId="7298DFB8" w14:textId="77777777" w:rsidR="00B108AB" w:rsidRDefault="00B108AB" w:rsidP="00B108AB">
            <w:pPr>
              <w:jc w:val="center"/>
            </w:pPr>
            <w:r w:rsidRPr="00D20EED">
              <w:rPr>
                <w:rFonts w:ascii="標楷體" w:eastAsia="標楷體" w:hAnsi="標楷體" w:cs="新細明體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6DCB9D50" w14:textId="60A9F2D9" w:rsidR="00B108AB" w:rsidRPr="007859B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鄭秀珍</w:t>
            </w:r>
          </w:p>
        </w:tc>
        <w:tc>
          <w:tcPr>
            <w:tcW w:w="2393" w:type="dxa"/>
            <w:vAlign w:val="center"/>
          </w:tcPr>
          <w:p w14:paraId="375EEF7D" w14:textId="77777777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501657C4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0431CD61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3ABEAAE8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7F3A583D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20</w:t>
            </w:r>
          </w:p>
        </w:tc>
        <w:tc>
          <w:tcPr>
            <w:tcW w:w="2080" w:type="dxa"/>
            <w:vAlign w:val="center"/>
          </w:tcPr>
          <w:p w14:paraId="7C5815C4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5A47F8E9" w14:textId="53054E54" w:rsidR="00B108AB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林</w:t>
            </w:r>
            <w:proofErr w:type="gramStart"/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一</w:t>
            </w:r>
            <w:proofErr w:type="gramEnd"/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伊</w:t>
            </w:r>
          </w:p>
        </w:tc>
        <w:tc>
          <w:tcPr>
            <w:tcW w:w="2393" w:type="dxa"/>
            <w:vAlign w:val="center"/>
          </w:tcPr>
          <w:p w14:paraId="1624F477" w14:textId="77777777" w:rsidR="00B108AB" w:rsidRPr="007859B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22C32956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3415933F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7CDD8F87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3FAF6A03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21</w:t>
            </w:r>
          </w:p>
        </w:tc>
        <w:tc>
          <w:tcPr>
            <w:tcW w:w="2080" w:type="dxa"/>
            <w:vAlign w:val="center"/>
          </w:tcPr>
          <w:p w14:paraId="4782C5DD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45E5A">
              <w:rPr>
                <w:rFonts w:ascii="標楷體" w:eastAsia="標楷體" w:hAnsi="標楷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7EED81C7" w14:textId="36BA9DF8" w:rsidR="00B108AB" w:rsidRPr="007859BE" w:rsidRDefault="004D7978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葉宗樺</w:t>
            </w:r>
          </w:p>
        </w:tc>
        <w:tc>
          <w:tcPr>
            <w:tcW w:w="2393" w:type="dxa"/>
            <w:vAlign w:val="center"/>
          </w:tcPr>
          <w:p w14:paraId="7898AEF8" w14:textId="0C8B3C71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147D4DB8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261B356E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0C9C8C97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5AD834B0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22</w:t>
            </w:r>
          </w:p>
        </w:tc>
        <w:tc>
          <w:tcPr>
            <w:tcW w:w="2080" w:type="dxa"/>
            <w:vAlign w:val="center"/>
          </w:tcPr>
          <w:p w14:paraId="336A2D83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 w:rsidRPr="00B45E5A">
              <w:rPr>
                <w:rFonts w:ascii="標楷體" w:eastAsia="標楷體" w:hAnsi="標楷體" w:hint="eastAsia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0B60D1CF" w14:textId="549A6F20" w:rsidR="00B108AB" w:rsidRPr="007859BE" w:rsidRDefault="004D7978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羅詩凱</w:t>
            </w:r>
          </w:p>
        </w:tc>
        <w:tc>
          <w:tcPr>
            <w:tcW w:w="2393" w:type="dxa"/>
            <w:vAlign w:val="center"/>
          </w:tcPr>
          <w:p w14:paraId="1C5DB629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52221311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00425AA8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2B92B6CB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6CCA411D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23</w:t>
            </w:r>
          </w:p>
        </w:tc>
        <w:tc>
          <w:tcPr>
            <w:tcW w:w="2080" w:type="dxa"/>
            <w:vAlign w:val="center"/>
          </w:tcPr>
          <w:p w14:paraId="2630EFF6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cs="新細明體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3E72736E" w14:textId="591DF5D6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吳宗政</w:t>
            </w:r>
          </w:p>
        </w:tc>
        <w:tc>
          <w:tcPr>
            <w:tcW w:w="2393" w:type="dxa"/>
            <w:vAlign w:val="center"/>
          </w:tcPr>
          <w:p w14:paraId="47C30C3E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20B972BA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05731900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4D64DBA3" w14:textId="77777777" w:rsidTr="005D539C">
        <w:trPr>
          <w:trHeight w:val="825"/>
        </w:trPr>
        <w:tc>
          <w:tcPr>
            <w:tcW w:w="725" w:type="dxa"/>
            <w:vAlign w:val="center"/>
          </w:tcPr>
          <w:p w14:paraId="367B6084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24</w:t>
            </w:r>
          </w:p>
        </w:tc>
        <w:tc>
          <w:tcPr>
            <w:tcW w:w="2080" w:type="dxa"/>
            <w:vAlign w:val="center"/>
          </w:tcPr>
          <w:p w14:paraId="36326878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  <w:r>
              <w:rPr>
                <w:rFonts w:ascii="標楷體" w:eastAsia="標楷體" w:hAnsi="標楷體" w:cs="新細明體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46DE8621" w14:textId="6D6CF053" w:rsidR="00B108AB" w:rsidRPr="0058366E" w:rsidRDefault="00B108AB" w:rsidP="00B108AB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32"/>
                <w:szCs w:val="32"/>
              </w:rPr>
              <w:t>陳子堯</w:t>
            </w:r>
          </w:p>
        </w:tc>
        <w:tc>
          <w:tcPr>
            <w:tcW w:w="2393" w:type="dxa"/>
            <w:tcBorders>
              <w:bottom w:val="single" w:sz="4" w:space="0" w:color="auto"/>
            </w:tcBorders>
            <w:vAlign w:val="center"/>
          </w:tcPr>
          <w:p w14:paraId="61CC8537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  <w:vAlign w:val="center"/>
          </w:tcPr>
          <w:p w14:paraId="7E1F7807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184C97B6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049204A6" w14:textId="77777777" w:rsidTr="00340D45">
        <w:trPr>
          <w:trHeight w:val="825"/>
        </w:trPr>
        <w:tc>
          <w:tcPr>
            <w:tcW w:w="725" w:type="dxa"/>
            <w:vAlign w:val="center"/>
          </w:tcPr>
          <w:p w14:paraId="314AD0BC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25</w:t>
            </w:r>
          </w:p>
        </w:tc>
        <w:tc>
          <w:tcPr>
            <w:tcW w:w="2080" w:type="dxa"/>
            <w:vAlign w:val="center"/>
          </w:tcPr>
          <w:p w14:paraId="1E3691F1" w14:textId="201F5235" w:rsidR="00B108AB" w:rsidRPr="00463FD6" w:rsidRDefault="00B108AB" w:rsidP="00B108A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20" w:type="dxa"/>
            <w:vAlign w:val="center"/>
          </w:tcPr>
          <w:p w14:paraId="2E8995A1" w14:textId="3B82B324" w:rsidR="00B108AB" w:rsidRPr="005B3B48" w:rsidRDefault="00B108AB" w:rsidP="00B108A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393" w:type="dxa"/>
            <w:shd w:val="clear" w:color="auto" w:fill="FFFFFF" w:themeFill="background1"/>
            <w:vAlign w:val="center"/>
          </w:tcPr>
          <w:p w14:paraId="6F3E1B79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2457" w:type="dxa"/>
            <w:shd w:val="clear" w:color="auto" w:fill="FFFFFF" w:themeFill="background1"/>
            <w:vAlign w:val="center"/>
          </w:tcPr>
          <w:p w14:paraId="3CB0F6EE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6BFDD99B" w14:textId="16CC137A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108AB" w:rsidRPr="00B45E5A" w14:paraId="7A51D770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70C91929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26</w:t>
            </w:r>
          </w:p>
        </w:tc>
        <w:tc>
          <w:tcPr>
            <w:tcW w:w="2080" w:type="dxa"/>
            <w:vAlign w:val="center"/>
          </w:tcPr>
          <w:p w14:paraId="6DD73752" w14:textId="77777777" w:rsidR="00B108AB" w:rsidRPr="00463FD6" w:rsidRDefault="00B108AB" w:rsidP="00B108AB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20" w:type="dxa"/>
            <w:vAlign w:val="center"/>
          </w:tcPr>
          <w:p w14:paraId="747247B0" w14:textId="77777777" w:rsidR="00B108AB" w:rsidRPr="005B3B48" w:rsidRDefault="00B108AB" w:rsidP="00B108A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393" w:type="dxa"/>
            <w:vAlign w:val="center"/>
          </w:tcPr>
          <w:p w14:paraId="5F35115D" w14:textId="77777777" w:rsidR="00B108AB" w:rsidRPr="00B45E5A" w:rsidRDefault="00B108AB" w:rsidP="00B108AB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11E80251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0CAD95A0" w14:textId="77777777" w:rsidR="00B108AB" w:rsidRPr="00B45E5A" w:rsidRDefault="00B108AB" w:rsidP="00B108A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40D45" w:rsidRPr="00B45E5A" w14:paraId="31A15AF7" w14:textId="77777777" w:rsidTr="00340D45">
        <w:trPr>
          <w:trHeight w:val="825"/>
        </w:trPr>
        <w:tc>
          <w:tcPr>
            <w:tcW w:w="725" w:type="dxa"/>
            <w:vAlign w:val="center"/>
          </w:tcPr>
          <w:p w14:paraId="30C2EC5C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27</w:t>
            </w:r>
          </w:p>
        </w:tc>
        <w:tc>
          <w:tcPr>
            <w:tcW w:w="2080" w:type="dxa"/>
            <w:vAlign w:val="center"/>
          </w:tcPr>
          <w:p w14:paraId="40F244E3" w14:textId="15143BB1" w:rsidR="00340D45" w:rsidRPr="00463FD6" w:rsidRDefault="00340D45" w:rsidP="00340D4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cs="新細明體"/>
                <w:sz w:val="32"/>
                <w:szCs w:val="32"/>
              </w:rPr>
              <w:t>中平國中</w:t>
            </w:r>
          </w:p>
        </w:tc>
        <w:tc>
          <w:tcPr>
            <w:tcW w:w="1920" w:type="dxa"/>
            <w:vAlign w:val="center"/>
          </w:tcPr>
          <w:p w14:paraId="29498C89" w14:textId="4442C04E" w:rsidR="00340D45" w:rsidRPr="005B3B48" w:rsidRDefault="00340D45" w:rsidP="00340D4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池雅綺</w:t>
            </w:r>
          </w:p>
        </w:tc>
        <w:tc>
          <w:tcPr>
            <w:tcW w:w="2393" w:type="dxa"/>
            <w:shd w:val="clear" w:color="auto" w:fill="D9D9D9" w:themeFill="background1" w:themeFillShade="D9"/>
            <w:vAlign w:val="center"/>
          </w:tcPr>
          <w:p w14:paraId="05A135F8" w14:textId="77777777" w:rsidR="00340D45" w:rsidRPr="00340D45" w:rsidRDefault="00340D45" w:rsidP="00340D45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14A0288A" w14:textId="77777777" w:rsidR="00340D45" w:rsidRPr="00340D45" w:rsidRDefault="00340D45" w:rsidP="00340D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5F3FE782" w14:textId="2E13DF33" w:rsidR="00340D45" w:rsidRPr="00B45E5A" w:rsidRDefault="00340D45" w:rsidP="00340D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兼代</w:t>
            </w:r>
          </w:p>
        </w:tc>
      </w:tr>
      <w:tr w:rsidR="00340D45" w:rsidRPr="00B45E5A" w14:paraId="36DDA57E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162B8F6C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28</w:t>
            </w:r>
          </w:p>
        </w:tc>
        <w:tc>
          <w:tcPr>
            <w:tcW w:w="2080" w:type="dxa"/>
            <w:vAlign w:val="center"/>
          </w:tcPr>
          <w:p w14:paraId="2029E5F9" w14:textId="41A2144A" w:rsidR="00340D45" w:rsidRPr="00463FD6" w:rsidRDefault="00340D45" w:rsidP="00340D4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920" w:type="dxa"/>
            <w:vAlign w:val="center"/>
          </w:tcPr>
          <w:p w14:paraId="02683CBB" w14:textId="345F2884" w:rsidR="00340D45" w:rsidRPr="005B3B48" w:rsidRDefault="00340D45" w:rsidP="00340D4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393" w:type="dxa"/>
            <w:vAlign w:val="center"/>
          </w:tcPr>
          <w:p w14:paraId="73EE790B" w14:textId="77777777" w:rsidR="00340D45" w:rsidRPr="00B45E5A" w:rsidRDefault="00340D45" w:rsidP="00340D45">
            <w:pPr>
              <w:jc w:val="center"/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1EA69429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</w:tcPr>
          <w:p w14:paraId="778EA85B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40D45" w:rsidRPr="00B45E5A" w14:paraId="117F22E4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7022A51E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29</w:t>
            </w:r>
          </w:p>
        </w:tc>
        <w:tc>
          <w:tcPr>
            <w:tcW w:w="2080" w:type="dxa"/>
            <w:vAlign w:val="center"/>
          </w:tcPr>
          <w:p w14:paraId="7C2561A3" w14:textId="41270DD2" w:rsidR="00340D45" w:rsidRPr="00463FD6" w:rsidRDefault="00340D45" w:rsidP="00340D4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列席人員</w:t>
            </w:r>
          </w:p>
        </w:tc>
        <w:tc>
          <w:tcPr>
            <w:tcW w:w="1920" w:type="dxa"/>
            <w:vAlign w:val="center"/>
          </w:tcPr>
          <w:p w14:paraId="411FA03A" w14:textId="3D2F6772" w:rsidR="00340D45" w:rsidRPr="005B3B48" w:rsidRDefault="00340D45" w:rsidP="00340D4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5B3B4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校長</w:t>
            </w:r>
          </w:p>
        </w:tc>
        <w:tc>
          <w:tcPr>
            <w:tcW w:w="2393" w:type="dxa"/>
            <w:vAlign w:val="center"/>
          </w:tcPr>
          <w:p w14:paraId="7552AE34" w14:textId="77777777" w:rsidR="00340D45" w:rsidRPr="00B45E5A" w:rsidRDefault="00340D45" w:rsidP="00340D45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7FF1F89F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00DBF629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40D45" w:rsidRPr="00B45E5A" w14:paraId="10A3480F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556A4DCF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30</w:t>
            </w:r>
          </w:p>
        </w:tc>
        <w:tc>
          <w:tcPr>
            <w:tcW w:w="2080" w:type="dxa"/>
            <w:vAlign w:val="center"/>
          </w:tcPr>
          <w:p w14:paraId="6A37E064" w14:textId="487CA3BE" w:rsidR="00340D45" w:rsidRPr="00463FD6" w:rsidRDefault="00340D45" w:rsidP="00340D4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B3B48">
              <w:rPr>
                <w:rFonts w:ascii="標楷體" w:eastAsia="標楷體" w:hAnsi="標楷體" w:hint="eastAsia"/>
                <w:sz w:val="32"/>
                <w:szCs w:val="32"/>
              </w:rPr>
              <w:t>列席人員</w:t>
            </w:r>
          </w:p>
        </w:tc>
        <w:tc>
          <w:tcPr>
            <w:tcW w:w="1920" w:type="dxa"/>
            <w:vAlign w:val="center"/>
          </w:tcPr>
          <w:p w14:paraId="7CA84AEB" w14:textId="26BAD305" w:rsidR="00340D45" w:rsidRPr="005B3B48" w:rsidRDefault="00340D45" w:rsidP="00340D4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教務主任</w:t>
            </w:r>
          </w:p>
        </w:tc>
        <w:tc>
          <w:tcPr>
            <w:tcW w:w="2393" w:type="dxa"/>
            <w:vAlign w:val="center"/>
          </w:tcPr>
          <w:p w14:paraId="5F4F1D78" w14:textId="77777777" w:rsidR="00340D45" w:rsidRPr="00B45E5A" w:rsidRDefault="00340D45" w:rsidP="00340D45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792A676C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6ACE8A7A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40D45" w:rsidRPr="00B45E5A" w14:paraId="7C6D9C20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631023EA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45E5A">
              <w:rPr>
                <w:rFonts w:ascii="標楷體" w:eastAsia="標楷體" w:hAnsi="標楷體" w:hint="eastAsia"/>
                <w:b/>
                <w:sz w:val="28"/>
                <w:szCs w:val="28"/>
              </w:rPr>
              <w:t>31</w:t>
            </w:r>
          </w:p>
        </w:tc>
        <w:tc>
          <w:tcPr>
            <w:tcW w:w="2080" w:type="dxa"/>
            <w:vAlign w:val="center"/>
          </w:tcPr>
          <w:p w14:paraId="7D3EB83F" w14:textId="683E28D3" w:rsidR="00340D45" w:rsidRPr="00463FD6" w:rsidRDefault="00340D45" w:rsidP="00340D45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列席人員</w:t>
            </w:r>
          </w:p>
        </w:tc>
        <w:tc>
          <w:tcPr>
            <w:tcW w:w="1920" w:type="dxa"/>
            <w:vAlign w:val="center"/>
          </w:tcPr>
          <w:p w14:paraId="6A2F4CD5" w14:textId="33B127D4" w:rsidR="00340D45" w:rsidRPr="005B3B48" w:rsidRDefault="00340D45" w:rsidP="00340D4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教學組長</w:t>
            </w:r>
          </w:p>
        </w:tc>
        <w:tc>
          <w:tcPr>
            <w:tcW w:w="2393" w:type="dxa"/>
            <w:vAlign w:val="center"/>
          </w:tcPr>
          <w:p w14:paraId="33A382A3" w14:textId="77777777" w:rsidR="00340D45" w:rsidRPr="00B45E5A" w:rsidRDefault="00340D45" w:rsidP="00340D45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22D77957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3F56B514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40D45" w:rsidRPr="00B45E5A" w14:paraId="7509A673" w14:textId="77777777" w:rsidTr="000F5229">
        <w:trPr>
          <w:trHeight w:val="825"/>
        </w:trPr>
        <w:tc>
          <w:tcPr>
            <w:tcW w:w="725" w:type="dxa"/>
            <w:vAlign w:val="center"/>
          </w:tcPr>
          <w:p w14:paraId="140B6BFE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32</w:t>
            </w:r>
          </w:p>
        </w:tc>
        <w:tc>
          <w:tcPr>
            <w:tcW w:w="2080" w:type="dxa"/>
            <w:vAlign w:val="center"/>
          </w:tcPr>
          <w:p w14:paraId="153AA633" w14:textId="77777777" w:rsidR="00340D45" w:rsidRPr="00B45E5A" w:rsidRDefault="00340D45" w:rsidP="00340D45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1920" w:type="dxa"/>
            <w:vAlign w:val="center"/>
          </w:tcPr>
          <w:p w14:paraId="0606AB7A" w14:textId="77777777" w:rsidR="00340D45" w:rsidRPr="00B45E5A" w:rsidRDefault="00340D45" w:rsidP="00340D45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393" w:type="dxa"/>
            <w:vAlign w:val="center"/>
          </w:tcPr>
          <w:p w14:paraId="48ED1C98" w14:textId="77777777" w:rsidR="00340D45" w:rsidRPr="00B45E5A" w:rsidRDefault="00340D45" w:rsidP="00340D45">
            <w:pPr>
              <w:jc w:val="center"/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2457" w:type="dxa"/>
            <w:vAlign w:val="center"/>
          </w:tcPr>
          <w:p w14:paraId="4B6ED2AD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3" w:type="dxa"/>
            <w:vAlign w:val="center"/>
          </w:tcPr>
          <w:p w14:paraId="7595206B" w14:textId="77777777" w:rsidR="00340D45" w:rsidRPr="00B45E5A" w:rsidRDefault="00340D45" w:rsidP="00340D45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0E43741B" w14:textId="77777777" w:rsidR="000F5229" w:rsidRDefault="000F5229" w:rsidP="000F5229"/>
    <w:sectPr w:rsidR="000F5229" w:rsidSect="00E02C65">
      <w:pgSz w:w="11906" w:h="16838"/>
      <w:pgMar w:top="720" w:right="720" w:bottom="720" w:left="720" w:header="283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AA1A3" w14:textId="77777777" w:rsidR="00C378ED" w:rsidRDefault="00C378ED">
      <w:r>
        <w:separator/>
      </w:r>
    </w:p>
  </w:endnote>
  <w:endnote w:type="continuationSeparator" w:id="0">
    <w:p w14:paraId="31A16D81" w14:textId="77777777" w:rsidR="00C378ED" w:rsidRDefault="00C37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文鼎中楷">
    <w:altName w:val="微軟正黑體"/>
    <w:panose1 w:val="03000609000000000000"/>
    <w:charset w:val="88"/>
    <w:family w:val="script"/>
    <w:pitch w:val="fixed"/>
    <w:sig w:usb0="800002E3" w:usb1="38CF7C7A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A7C5B2" w14:textId="77777777" w:rsidR="00C378ED" w:rsidRDefault="00C378ED">
      <w:r>
        <w:separator/>
      </w:r>
    </w:p>
  </w:footnote>
  <w:footnote w:type="continuationSeparator" w:id="0">
    <w:p w14:paraId="25033C1B" w14:textId="77777777" w:rsidR="00C378ED" w:rsidRDefault="00C37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29E4"/>
    <w:multiLevelType w:val="hybridMultilevel"/>
    <w:tmpl w:val="60C28FA2"/>
    <w:lvl w:ilvl="0" w:tplc="C69E1622">
      <w:start w:val="1"/>
      <w:numFmt w:val="decimal"/>
      <w:lvlText w:val="%1."/>
      <w:lvlJc w:val="left"/>
      <w:pPr>
        <w:ind w:left="36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30064DF"/>
    <w:multiLevelType w:val="hybridMultilevel"/>
    <w:tmpl w:val="60C28FA2"/>
    <w:lvl w:ilvl="0" w:tplc="C69E1622">
      <w:start w:val="1"/>
      <w:numFmt w:val="decimal"/>
      <w:lvlText w:val="%1."/>
      <w:lvlJc w:val="left"/>
      <w:pPr>
        <w:ind w:left="36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A976C00"/>
    <w:multiLevelType w:val="hybridMultilevel"/>
    <w:tmpl w:val="60C28FA2"/>
    <w:lvl w:ilvl="0" w:tplc="C69E1622">
      <w:start w:val="1"/>
      <w:numFmt w:val="decimal"/>
      <w:lvlText w:val="%1."/>
      <w:lvlJc w:val="left"/>
      <w:pPr>
        <w:ind w:left="360" w:hanging="360"/>
      </w:pPr>
      <w:rPr>
        <w:rFonts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58828566">
    <w:abstractNumId w:val="2"/>
  </w:num>
  <w:num w:numId="2" w16cid:durableId="1950115556">
    <w:abstractNumId w:val="0"/>
  </w:num>
  <w:num w:numId="3" w16cid:durableId="49697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3B7"/>
    <w:rsid w:val="000155E5"/>
    <w:rsid w:val="00015786"/>
    <w:rsid w:val="00033970"/>
    <w:rsid w:val="00041118"/>
    <w:rsid w:val="000464B8"/>
    <w:rsid w:val="00061807"/>
    <w:rsid w:val="000765D3"/>
    <w:rsid w:val="00076CAC"/>
    <w:rsid w:val="00081BB1"/>
    <w:rsid w:val="000952BC"/>
    <w:rsid w:val="000B117D"/>
    <w:rsid w:val="000D144B"/>
    <w:rsid w:val="000D674D"/>
    <w:rsid w:val="000D7E3A"/>
    <w:rsid w:val="000E649C"/>
    <w:rsid w:val="000F5229"/>
    <w:rsid w:val="000F7796"/>
    <w:rsid w:val="001037DF"/>
    <w:rsid w:val="001069C9"/>
    <w:rsid w:val="0011508D"/>
    <w:rsid w:val="00116F7C"/>
    <w:rsid w:val="00123A45"/>
    <w:rsid w:val="00155E80"/>
    <w:rsid w:val="00200262"/>
    <w:rsid w:val="00200F1B"/>
    <w:rsid w:val="00203571"/>
    <w:rsid w:val="002140EE"/>
    <w:rsid w:val="00215F72"/>
    <w:rsid w:val="00227F6F"/>
    <w:rsid w:val="00235A3B"/>
    <w:rsid w:val="002370E2"/>
    <w:rsid w:val="00240C14"/>
    <w:rsid w:val="00241DAD"/>
    <w:rsid w:val="002463D4"/>
    <w:rsid w:val="0025062A"/>
    <w:rsid w:val="002603BC"/>
    <w:rsid w:val="00272DBD"/>
    <w:rsid w:val="0028253A"/>
    <w:rsid w:val="002857B3"/>
    <w:rsid w:val="002A01B0"/>
    <w:rsid w:val="002B02FE"/>
    <w:rsid w:val="002C20BB"/>
    <w:rsid w:val="002D2D48"/>
    <w:rsid w:val="002D6D81"/>
    <w:rsid w:val="00303F26"/>
    <w:rsid w:val="00304D7F"/>
    <w:rsid w:val="003106CE"/>
    <w:rsid w:val="00335D39"/>
    <w:rsid w:val="00340D45"/>
    <w:rsid w:val="00382B9F"/>
    <w:rsid w:val="00395984"/>
    <w:rsid w:val="00395E3B"/>
    <w:rsid w:val="003A1C29"/>
    <w:rsid w:val="003B0D24"/>
    <w:rsid w:val="003D0623"/>
    <w:rsid w:val="003D7652"/>
    <w:rsid w:val="003E3DB2"/>
    <w:rsid w:val="003F014F"/>
    <w:rsid w:val="00410430"/>
    <w:rsid w:val="004167F3"/>
    <w:rsid w:val="004608CA"/>
    <w:rsid w:val="0047605F"/>
    <w:rsid w:val="004800D5"/>
    <w:rsid w:val="004A1599"/>
    <w:rsid w:val="004A4B84"/>
    <w:rsid w:val="004A5AAE"/>
    <w:rsid w:val="004D6132"/>
    <w:rsid w:val="004D7978"/>
    <w:rsid w:val="004E4BE8"/>
    <w:rsid w:val="004E7908"/>
    <w:rsid w:val="004F5FF4"/>
    <w:rsid w:val="004F7414"/>
    <w:rsid w:val="00504D5E"/>
    <w:rsid w:val="00516177"/>
    <w:rsid w:val="00545100"/>
    <w:rsid w:val="00545CC8"/>
    <w:rsid w:val="005506B7"/>
    <w:rsid w:val="00555A0E"/>
    <w:rsid w:val="00571C32"/>
    <w:rsid w:val="00572AF8"/>
    <w:rsid w:val="00576C63"/>
    <w:rsid w:val="00577020"/>
    <w:rsid w:val="005D539C"/>
    <w:rsid w:val="005D7DC4"/>
    <w:rsid w:val="005E32DB"/>
    <w:rsid w:val="0060506C"/>
    <w:rsid w:val="00605FB0"/>
    <w:rsid w:val="00634148"/>
    <w:rsid w:val="0064541C"/>
    <w:rsid w:val="006779BA"/>
    <w:rsid w:val="006850AE"/>
    <w:rsid w:val="006A36DC"/>
    <w:rsid w:val="006A66D3"/>
    <w:rsid w:val="006B4A53"/>
    <w:rsid w:val="006C129E"/>
    <w:rsid w:val="006E2A33"/>
    <w:rsid w:val="006E4378"/>
    <w:rsid w:val="00702F86"/>
    <w:rsid w:val="00710D2F"/>
    <w:rsid w:val="00711D99"/>
    <w:rsid w:val="00734003"/>
    <w:rsid w:val="0073431C"/>
    <w:rsid w:val="007461CC"/>
    <w:rsid w:val="00764F41"/>
    <w:rsid w:val="007803DA"/>
    <w:rsid w:val="007853A0"/>
    <w:rsid w:val="007B29AA"/>
    <w:rsid w:val="007C1599"/>
    <w:rsid w:val="007D2E34"/>
    <w:rsid w:val="007D55E8"/>
    <w:rsid w:val="007D6B7A"/>
    <w:rsid w:val="007E0FCA"/>
    <w:rsid w:val="007E457C"/>
    <w:rsid w:val="007F66B8"/>
    <w:rsid w:val="00800B29"/>
    <w:rsid w:val="00804408"/>
    <w:rsid w:val="00822E53"/>
    <w:rsid w:val="00896F96"/>
    <w:rsid w:val="008A3060"/>
    <w:rsid w:val="008B14FA"/>
    <w:rsid w:val="008C4C99"/>
    <w:rsid w:val="008C7DDF"/>
    <w:rsid w:val="008D6083"/>
    <w:rsid w:val="008F5158"/>
    <w:rsid w:val="008F5A9A"/>
    <w:rsid w:val="00902857"/>
    <w:rsid w:val="00904E33"/>
    <w:rsid w:val="00912ECE"/>
    <w:rsid w:val="00920318"/>
    <w:rsid w:val="00931FA9"/>
    <w:rsid w:val="00940F69"/>
    <w:rsid w:val="009423B7"/>
    <w:rsid w:val="00945E81"/>
    <w:rsid w:val="009460C1"/>
    <w:rsid w:val="00965215"/>
    <w:rsid w:val="00980FDF"/>
    <w:rsid w:val="00990B80"/>
    <w:rsid w:val="009B54C1"/>
    <w:rsid w:val="009C2B54"/>
    <w:rsid w:val="009C7859"/>
    <w:rsid w:val="009D1505"/>
    <w:rsid w:val="009D4DA1"/>
    <w:rsid w:val="009F24DC"/>
    <w:rsid w:val="009F51F0"/>
    <w:rsid w:val="00A059EB"/>
    <w:rsid w:val="00A1297C"/>
    <w:rsid w:val="00A3375D"/>
    <w:rsid w:val="00A41DFB"/>
    <w:rsid w:val="00A4443C"/>
    <w:rsid w:val="00A56CEA"/>
    <w:rsid w:val="00A65571"/>
    <w:rsid w:val="00A80AE8"/>
    <w:rsid w:val="00A87D5C"/>
    <w:rsid w:val="00A9137F"/>
    <w:rsid w:val="00AD13DB"/>
    <w:rsid w:val="00AD4E38"/>
    <w:rsid w:val="00B108AB"/>
    <w:rsid w:val="00B15419"/>
    <w:rsid w:val="00B26AB1"/>
    <w:rsid w:val="00B27B51"/>
    <w:rsid w:val="00B45330"/>
    <w:rsid w:val="00B67C64"/>
    <w:rsid w:val="00B96DF6"/>
    <w:rsid w:val="00BB6A8F"/>
    <w:rsid w:val="00BC7587"/>
    <w:rsid w:val="00BD3289"/>
    <w:rsid w:val="00C378ED"/>
    <w:rsid w:val="00C508FC"/>
    <w:rsid w:val="00C80DD5"/>
    <w:rsid w:val="00C9204A"/>
    <w:rsid w:val="00C92C5A"/>
    <w:rsid w:val="00C94662"/>
    <w:rsid w:val="00CC23C9"/>
    <w:rsid w:val="00CC3557"/>
    <w:rsid w:val="00CD32CE"/>
    <w:rsid w:val="00CE3A5E"/>
    <w:rsid w:val="00D228C0"/>
    <w:rsid w:val="00D24B35"/>
    <w:rsid w:val="00D2747D"/>
    <w:rsid w:val="00D502E4"/>
    <w:rsid w:val="00D55521"/>
    <w:rsid w:val="00D57C48"/>
    <w:rsid w:val="00D61D31"/>
    <w:rsid w:val="00DA6286"/>
    <w:rsid w:val="00DE0547"/>
    <w:rsid w:val="00DE4D5F"/>
    <w:rsid w:val="00DF3247"/>
    <w:rsid w:val="00E02840"/>
    <w:rsid w:val="00E02C65"/>
    <w:rsid w:val="00E05C7E"/>
    <w:rsid w:val="00E35575"/>
    <w:rsid w:val="00E45CC2"/>
    <w:rsid w:val="00E570D0"/>
    <w:rsid w:val="00E60A40"/>
    <w:rsid w:val="00E61B2A"/>
    <w:rsid w:val="00E75DBA"/>
    <w:rsid w:val="00E86020"/>
    <w:rsid w:val="00E929CD"/>
    <w:rsid w:val="00E96993"/>
    <w:rsid w:val="00EA64FA"/>
    <w:rsid w:val="00EA7C8D"/>
    <w:rsid w:val="00EB6A57"/>
    <w:rsid w:val="00ED592E"/>
    <w:rsid w:val="00EE5082"/>
    <w:rsid w:val="00EF2EEA"/>
    <w:rsid w:val="00EF50D5"/>
    <w:rsid w:val="00F11983"/>
    <w:rsid w:val="00F16309"/>
    <w:rsid w:val="00F1680D"/>
    <w:rsid w:val="00F20B9E"/>
    <w:rsid w:val="00F27E43"/>
    <w:rsid w:val="00F32C2B"/>
    <w:rsid w:val="00F56048"/>
    <w:rsid w:val="00F7028A"/>
    <w:rsid w:val="00F94A59"/>
    <w:rsid w:val="00FA390C"/>
    <w:rsid w:val="00FC712B"/>
    <w:rsid w:val="00FD481C"/>
    <w:rsid w:val="00FD51DF"/>
    <w:rsid w:val="00FD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36C41B"/>
  <w15:docId w15:val="{8C73A8E4-46D5-4C2E-884A-AE58DAA5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F51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9F51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9F51F0"/>
  </w:style>
  <w:style w:type="paragraph" w:styleId="a6">
    <w:name w:val="Balloon Text"/>
    <w:basedOn w:val="a"/>
    <w:link w:val="a7"/>
    <w:rsid w:val="00F702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rsid w:val="00F7028A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8">
    <w:name w:val="Table Grid"/>
    <w:basedOn w:val="a1"/>
    <w:uiPriority w:val="39"/>
    <w:rsid w:val="00FA390C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FA390C"/>
    <w:pPr>
      <w:ind w:leftChars="200" w:left="48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101&#25945;&#23416;&#32068;\101&#23416;&#24180;&#25945;&#23416;&#30740;&#31350;\&#26371;&#35696;&#32000;&#37636;&#31684;&#26412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CF16B30-9073-4387-A86C-935D2D0B3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會議紀錄範本.dotx</Template>
  <TotalTime>6</TotalTime>
  <Pages>2</Pages>
  <Words>93</Words>
  <Characters>536</Characters>
  <Application>Microsoft Office Word</Application>
  <DocSecurity>0</DocSecurity>
  <Lines>4</Lines>
  <Paragraphs>1</Paragraphs>
  <ScaleCrop>false</ScaleCrop>
  <Company>臺北縣政府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臺北縣立中平國民中學○○第○次會議紀錄</dc:title>
  <dc:creator>a101</dc:creator>
  <cp:lastModifiedBy>sherryyy0913@gmail.com</cp:lastModifiedBy>
  <cp:revision>10</cp:revision>
  <cp:lastPrinted>2025-03-27T01:35:00Z</cp:lastPrinted>
  <dcterms:created xsi:type="dcterms:W3CDTF">2025-08-28T07:58:00Z</dcterms:created>
  <dcterms:modified xsi:type="dcterms:W3CDTF">2026-09-11T07:23:00Z</dcterms:modified>
</cp:coreProperties>
</file>